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706F" w:rsidRDefault="00B964C4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</w:t>
                            </w:r>
                            <w:proofErr w:type="spellEnd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33FFD8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</w:t>
                      </w:r>
                      <w:bookmarkStart w:id="1" w:name="_GoBack"/>
                      <w:bookmarkEnd w:id="1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916D9E" w:rsidRPr="00916D9E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https://anief.org/as/975Q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7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916D9E" w:rsidRPr="00916D9E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https://anief.org/as/975Q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2174240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4C4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ARCANGELO DEL PRETE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C9BE61" id="Casella di testo 10" o:spid="_x0000_s1028" type="#_x0000_t202" style="position:absolute;left:0;text-align:left;margin-left:171.2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B964C4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ARCANGELO DEL PRETE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3F5F04" w:rsidRPr="00DE6B7B" w:rsidRDefault="00916D9E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Giovedì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ottobre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916D9E" w:rsidRDefault="0091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55A1F6" id="Casella di testo 9" o:spid="_x0000_s1029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K22aU1xAgAAyAQAAA4AAAAA&#10;AAAAAAAAAAAALgIAAGRycy9lMm9Eb2MueG1sUEsBAi0AFAAGAAgAAAAhADAgy3/iAAAAEQEAAA8A&#10;AAAAAAAAAAAAAAAAywQAAGRycy9kb3ducmV2LnhtbFBLBQYAAAAABAAEAPMAAADaBQAAAAA=&#10;" filled="f" stroked="f">
                <v:textbox>
                  <w:txbxContent>
                    <w:p w:rsidR="003F5F04" w:rsidRPr="00DE6B7B" w:rsidRDefault="00916D9E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Giovedì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21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ottobre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  <w:p w:rsidR="00916D9E" w:rsidRDefault="00916D9E"/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=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CD7FD5" id="Casella di testo 5" o:spid="_x0000_s1031" type="#_x0000_t202" style="position:absolute;left:0;text-align:left;margin-left:38.35pt;margin-top:356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E51" w:rsidRDefault="002A4E51" w:rsidP="004D0E7C">
      <w:r>
        <w:separator/>
      </w:r>
    </w:p>
  </w:endnote>
  <w:endnote w:type="continuationSeparator" w:id="0">
    <w:p w:rsidR="002A4E51" w:rsidRDefault="002A4E51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E51" w:rsidRDefault="002A4E51" w:rsidP="004D0E7C">
      <w:r>
        <w:separator/>
      </w:r>
    </w:p>
  </w:footnote>
  <w:footnote w:type="continuationSeparator" w:id="0">
    <w:p w:rsidR="002A4E51" w:rsidRDefault="002A4E51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57"/>
    <w:rsid w:val="000928FE"/>
    <w:rsid w:val="0016425E"/>
    <w:rsid w:val="001A33A4"/>
    <w:rsid w:val="002A4E51"/>
    <w:rsid w:val="003525B7"/>
    <w:rsid w:val="0037292C"/>
    <w:rsid w:val="003E42DB"/>
    <w:rsid w:val="003F5F04"/>
    <w:rsid w:val="00422576"/>
    <w:rsid w:val="0043788F"/>
    <w:rsid w:val="004D0E7C"/>
    <w:rsid w:val="006155AE"/>
    <w:rsid w:val="00664C00"/>
    <w:rsid w:val="006A7003"/>
    <w:rsid w:val="00780044"/>
    <w:rsid w:val="0082110D"/>
    <w:rsid w:val="00822C37"/>
    <w:rsid w:val="008578FD"/>
    <w:rsid w:val="00916D9E"/>
    <w:rsid w:val="0094277C"/>
    <w:rsid w:val="00980566"/>
    <w:rsid w:val="00993097"/>
    <w:rsid w:val="009D0670"/>
    <w:rsid w:val="00A32996"/>
    <w:rsid w:val="00A4706F"/>
    <w:rsid w:val="00B960A4"/>
    <w:rsid w:val="00B964C4"/>
    <w:rsid w:val="00BA5008"/>
    <w:rsid w:val="00BB451C"/>
    <w:rsid w:val="00C00A57"/>
    <w:rsid w:val="00C5468D"/>
    <w:rsid w:val="00DE6B7B"/>
    <w:rsid w:val="00E918F3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Giuseppe Piccolo</cp:lastModifiedBy>
  <cp:revision>2</cp:revision>
  <cp:lastPrinted>2021-09-24T15:51:00Z</cp:lastPrinted>
  <dcterms:created xsi:type="dcterms:W3CDTF">2021-10-11T11:13:00Z</dcterms:created>
  <dcterms:modified xsi:type="dcterms:W3CDTF">2021-10-11T11:13:00Z</dcterms:modified>
</cp:coreProperties>
</file>